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:rsidRPr="00F27298" w14:paraId="71AE399A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7751BF91" w14:textId="48B27F1A" w:rsidR="000629D5" w:rsidRDefault="004C47E3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A710276" wp14:editId="078862DF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8619FB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2luZG93cyBQaG90byBFZGl0b3IgMTAuMC4x&#10;MDAxMS4xNjM4NABXaW5kb3dzIFBob3RvIEVkaXRvciAxMC4wLjEwMDExLjE2Mzg0ADIwMTc6MDY6&#10;MTIgMjA6NTE6MzAAAAHqHAAHAAAIDAAACNQ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sABFEdWNreQABAAQAAABk&#10;AAD/4TGw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XaW5kb3dzIFBob3RvIEVkaXRvciAx&#10;MC4wLjEwMDExLjE2Mzg0PC94bXA6Q3JlYXRvclRvb2w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62F0F58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1C277B1E" w14:textId="51867921" w:rsidR="000629D5" w:rsidRDefault="00015D34" w:rsidP="00846D4F">
            <w:pPr>
              <w:rPr>
                <w:rFonts w:ascii="AR JULIAN" w:hAnsi="AR JULIAN"/>
                <w:sz w:val="48"/>
                <w:szCs w:val="48"/>
              </w:rPr>
            </w:pPr>
            <w:r>
              <w:rPr>
                <w:rFonts w:ascii="AR JULIAN" w:hAnsi="AR JULIAN"/>
                <w:sz w:val="48"/>
                <w:szCs w:val="48"/>
              </w:rPr>
              <w:t>What is The Law of attraction? Or also known as LOA.</w:t>
            </w:r>
          </w:p>
          <w:p w14:paraId="2EE1D01D" w14:textId="1009296E" w:rsidR="00015D34" w:rsidRDefault="00015D34" w:rsidP="00846D4F">
            <w:pP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According to Wikipedia it is a belief that positive or negative thoughts bring positive or negative</w:t>
            </w:r>
            <w:r w:rsidR="002047B0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_________</w:t>
            </w: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 into a person’s life. The belief is based on people and their </w:t>
            </w:r>
            <w:r w:rsidR="002047B0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_________</w:t>
            </w: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are made from </w:t>
            </w:r>
            <w:r w:rsidR="002047B0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 _________</w:t>
            </w: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and that a process of like energy attracting like energy exists through which a person can improve their</w:t>
            </w:r>
            <w:r w:rsidR="002047B0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_________ </w:t>
            </w: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="002047B0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_________</w:t>
            </w: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 and </w:t>
            </w:r>
            <w:r w:rsidR="002047B0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___________ ____________.</w:t>
            </w:r>
          </w:p>
          <w:p w14:paraId="04730883" w14:textId="251E98F0" w:rsidR="00015D34" w:rsidRDefault="00015D34" w:rsidP="00015D34">
            <w:pPr>
              <w:shd w:val="clear" w:color="auto" w:fill="FFFFFF" w:themeFill="background1"/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The law of attraction</w:t>
            </w:r>
            <w:r w:rsidRPr="0045419F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 manifests through the power of</w:t>
            </w:r>
            <w:r w:rsidR="009B62B9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___________</w:t>
            </w:r>
            <w:r w:rsidRPr="0045419F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, everywhere and in many ways. Even the law of gravity is part of the law of attraction. This law attracts</w:t>
            </w:r>
            <w:r w:rsidR="009B62B9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__________</w:t>
            </w:r>
            <w:r w:rsidRPr="0045419F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, ideas, people, situations and circumstances</w:t>
            </w:r>
          </w:p>
          <w:p w14:paraId="2406E0FD" w14:textId="007E560F" w:rsidR="00015D34" w:rsidRPr="00FC432E" w:rsidRDefault="00015D34" w:rsidP="00015D34">
            <w:pPr>
              <w:pStyle w:val="NormalWeb"/>
              <w:shd w:val="clear" w:color="auto" w:fill="FFFFFF" w:themeFill="background1"/>
              <w:spacing w:before="0" w:beforeAutospacing="0" w:after="15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FC432E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When thinking of questions about how the </w:t>
            </w:r>
            <w:r w:rsidR="009B62B9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_____ ___ ____________</w:t>
            </w:r>
            <w:r w:rsidRPr="00FC432E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works, people commonly assume that they can make it work at </w:t>
            </w:r>
            <w:r w:rsidR="009B62B9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__________ ________</w:t>
            </w:r>
            <w:r w:rsidRPr="00FC432E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or do something to bring it into their lives. What you need to understand is that the Law of Attraction is </w:t>
            </w:r>
            <w:r w:rsidR="009B62B9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___________</w:t>
            </w:r>
            <w:r w:rsidRPr="00FC432E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working. It is influencing everything you do and experience throughout each day.</w:t>
            </w:r>
          </w:p>
          <w:p w14:paraId="36F20A80" w14:textId="5FD7D7EF" w:rsidR="00015D34" w:rsidRDefault="00015D34" w:rsidP="00015D34">
            <w:pPr>
              <w:pStyle w:val="NormalWeb"/>
              <w:shd w:val="clear" w:color="auto" w:fill="FFFFFF" w:themeFill="background1"/>
              <w:spacing w:before="0" w:beforeAutospacing="0" w:after="150" w:afterAutospacing="0"/>
              <w:rPr>
                <w:rFonts w:asciiTheme="minorHAnsi" w:hAnsiTheme="minorHAnsi" w:cstheme="minorHAnsi"/>
                <w:color w:val="333333"/>
                <w:sz w:val="28"/>
                <w:szCs w:val="28"/>
              </w:rPr>
            </w:pPr>
            <w:r w:rsidRPr="00FC432E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So, it makes more sense to think about how you can harness the power of the Law of Attraction,</w:t>
            </w:r>
            <w:r w:rsidR="009B62B9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>_____________</w:t>
            </w:r>
            <w:bookmarkStart w:id="0" w:name="_GoBack"/>
            <w:bookmarkEnd w:id="0"/>
            <w:r w:rsidRPr="00FC432E"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the associated energy in ways that allow you to get what you want.</w:t>
            </w:r>
            <w:r>
              <w:rPr>
                <w:rFonts w:asciiTheme="minorHAnsi" w:hAnsiTheme="minorHAnsi" w:cstheme="minorHAnsi"/>
                <w:color w:val="333333"/>
                <w:sz w:val="28"/>
                <w:szCs w:val="28"/>
              </w:rPr>
              <w:t xml:space="preserve"> </w:t>
            </w:r>
          </w:p>
          <w:p w14:paraId="238C7A30" w14:textId="77777777" w:rsidR="00015D34" w:rsidRPr="00015D34" w:rsidRDefault="00015D34" w:rsidP="00846D4F">
            <w:pPr>
              <w:rPr>
                <w:rFonts w:ascii="AR JULIAN" w:hAnsi="AR JULIAN"/>
                <w:sz w:val="48"/>
                <w:szCs w:val="48"/>
              </w:rPr>
            </w:pPr>
          </w:p>
          <w:p w14:paraId="073E0764" w14:textId="6A52D65D" w:rsidR="000629D5" w:rsidRDefault="000629D5" w:rsidP="00846D4F"/>
        </w:tc>
      </w:tr>
      <w:tr w:rsidR="000629D5" w14:paraId="41739913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43E4C494" w14:textId="592BDBB6" w:rsidR="000629D5" w:rsidRPr="004C47E3" w:rsidRDefault="004C47E3" w:rsidP="00846D4F">
            <w:pPr>
              <w:pStyle w:val="Title"/>
              <w:rPr>
                <w:sz w:val="72"/>
                <w:szCs w:val="72"/>
              </w:rPr>
            </w:pPr>
            <w:r w:rsidRPr="004C47E3">
              <w:rPr>
                <w:sz w:val="72"/>
                <w:szCs w:val="72"/>
              </w:rPr>
              <w:t>LOA Life coach</w:t>
            </w:r>
          </w:p>
          <w:p w14:paraId="04630F83" w14:textId="27516398" w:rsidR="004C47E3" w:rsidRPr="004C47E3" w:rsidRDefault="004C47E3" w:rsidP="004C47E3">
            <w:pPr>
              <w:pStyle w:val="Subtitle"/>
              <w:rPr>
                <w:spacing w:val="23"/>
                <w:w w:val="83"/>
              </w:rPr>
            </w:pPr>
            <w:r w:rsidRPr="00F27298">
              <w:rPr>
                <w:spacing w:val="0"/>
                <w:w w:val="51"/>
              </w:rPr>
              <w:t>Spiritual liberation specialis</w:t>
            </w:r>
            <w:r w:rsidRPr="00F27298">
              <w:rPr>
                <w:spacing w:val="13"/>
                <w:w w:val="51"/>
              </w:rPr>
              <w:t>t</w:t>
            </w:r>
          </w:p>
          <w:p w14:paraId="17900E20" w14:textId="77777777" w:rsidR="000629D5" w:rsidRDefault="000629D5" w:rsidP="000629D5"/>
          <w:sdt>
            <w:sdtPr>
              <w:id w:val="-1954003311"/>
              <w:placeholder>
                <w:docPart w:val="FC975AAD47DD4DF8A32CE7E40870A977"/>
              </w:placeholder>
              <w:temporary/>
              <w:showingPlcHdr/>
              <w15:appearance w15:val="hidden"/>
            </w:sdtPr>
            <w:sdtEndPr/>
            <w:sdtContent>
              <w:p w14:paraId="0C7A90C2" w14:textId="77777777" w:rsidR="000629D5" w:rsidRPr="00846D4F" w:rsidRDefault="000629D5" w:rsidP="00846D4F">
                <w:pPr>
                  <w:pStyle w:val="Heading2"/>
                </w:pPr>
                <w:r w:rsidRPr="00846D4F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ECF6A4DEF0B14D2B9499E38B6D08E653"/>
              </w:placeholder>
              <w:temporary/>
              <w:showingPlcHdr/>
              <w15:appearance w15:val="hidden"/>
            </w:sdtPr>
            <w:sdtEndPr/>
            <w:sdtContent>
              <w:p w14:paraId="55101F9E" w14:textId="77777777" w:rsidR="000629D5" w:rsidRDefault="000629D5" w:rsidP="000629D5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p w14:paraId="6699D2A1" w14:textId="47D436B4" w:rsidR="000629D5" w:rsidRDefault="004C47E3" w:rsidP="000629D5">
            <w:pPr>
              <w:pStyle w:val="ContactDetails"/>
            </w:pPr>
            <w:r>
              <w:t>360-402-3247</w:t>
            </w:r>
          </w:p>
          <w:p w14:paraId="36324959" w14:textId="77777777" w:rsidR="000629D5" w:rsidRPr="004D3011" w:rsidRDefault="000629D5" w:rsidP="000629D5">
            <w:pPr>
              <w:pStyle w:val="NoSpacing"/>
            </w:pPr>
          </w:p>
          <w:sdt>
            <w:sdtPr>
              <w:id w:val="67859272"/>
              <w:placeholder>
                <w:docPart w:val="140C9E53A9074AFDA86666AD42F216FA"/>
              </w:placeholder>
              <w:temporary/>
              <w:showingPlcHdr/>
              <w15:appearance w15:val="hidden"/>
            </w:sdtPr>
            <w:sdtEndPr/>
            <w:sdtContent>
              <w:p w14:paraId="4234B386" w14:textId="77777777" w:rsidR="000629D5" w:rsidRDefault="000629D5" w:rsidP="000629D5">
                <w:pPr>
                  <w:pStyle w:val="ContactDetails"/>
                </w:pPr>
                <w:r w:rsidRPr="004D3011">
                  <w:t>WEBSITE:</w:t>
                </w:r>
              </w:p>
            </w:sdtContent>
          </w:sdt>
          <w:p w14:paraId="7AD7ED80" w14:textId="28BAD7A5" w:rsidR="000629D5" w:rsidRPr="004C47E3" w:rsidRDefault="004C47E3" w:rsidP="000629D5">
            <w:pPr>
              <w:pStyle w:val="ContactDetails"/>
              <w:rPr>
                <w:sz w:val="20"/>
                <w:szCs w:val="20"/>
              </w:rPr>
            </w:pPr>
            <w:r w:rsidRPr="004C47E3">
              <w:rPr>
                <w:sz w:val="20"/>
                <w:szCs w:val="20"/>
              </w:rPr>
              <w:t>wendyjohnsonslifecoaching.com</w:t>
            </w:r>
          </w:p>
          <w:p w14:paraId="48BF2ED3" w14:textId="77777777" w:rsidR="000629D5" w:rsidRDefault="000629D5" w:rsidP="000629D5">
            <w:pPr>
              <w:pStyle w:val="NoSpacing"/>
            </w:pPr>
          </w:p>
          <w:sdt>
            <w:sdtPr>
              <w:id w:val="-240260293"/>
              <w:placeholder>
                <w:docPart w:val="E75377587DF34A08B0E20AFB0E6605E5"/>
              </w:placeholder>
              <w:temporary/>
              <w:showingPlcHdr/>
              <w15:appearance w15:val="hidden"/>
            </w:sdtPr>
            <w:sdtEndPr/>
            <w:sdtContent>
              <w:p w14:paraId="69744112" w14:textId="77777777" w:rsidR="000629D5" w:rsidRDefault="000629D5" w:rsidP="000629D5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2BF14960" w14:textId="2B218543" w:rsidR="000629D5" w:rsidRPr="004C47E3" w:rsidRDefault="004C47E3" w:rsidP="000629D5">
            <w:pPr>
              <w:pStyle w:val="ContactDetails"/>
              <w:rPr>
                <w:rStyle w:val="Hyperlink"/>
              </w:rPr>
            </w:pPr>
            <w:r w:rsidRPr="004C47E3">
              <w:rPr>
                <w:rStyle w:val="Hyperlink"/>
              </w:rPr>
              <w:t>wendyjohnsonslifecoaching@outlook.com</w:t>
            </w:r>
          </w:p>
        </w:tc>
        <w:tc>
          <w:tcPr>
            <w:tcW w:w="720" w:type="dxa"/>
          </w:tcPr>
          <w:p w14:paraId="6298A8B0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158C465A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0AC45874" w14:textId="77777777" w:rsidR="0043117B" w:rsidRPr="00846D4F" w:rsidRDefault="008B4B83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45A56" w14:textId="77777777" w:rsidR="008B4B83" w:rsidRDefault="008B4B83" w:rsidP="000C45FF">
      <w:r>
        <w:separator/>
      </w:r>
    </w:p>
  </w:endnote>
  <w:endnote w:type="continuationSeparator" w:id="0">
    <w:p w14:paraId="5088E7AD" w14:textId="77777777" w:rsidR="008B4B83" w:rsidRDefault="008B4B8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9D28B" w14:textId="77777777" w:rsidR="008B4B83" w:rsidRDefault="008B4B83" w:rsidP="000C45FF">
      <w:r>
        <w:separator/>
      </w:r>
    </w:p>
  </w:footnote>
  <w:footnote w:type="continuationSeparator" w:id="0">
    <w:p w14:paraId="37CE93E6" w14:textId="77777777" w:rsidR="008B4B83" w:rsidRDefault="008B4B8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6D3A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D715F0" wp14:editId="3471837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7E3"/>
    <w:rsid w:val="00015D34"/>
    <w:rsid w:val="00036450"/>
    <w:rsid w:val="00061C84"/>
    <w:rsid w:val="000629D5"/>
    <w:rsid w:val="00076632"/>
    <w:rsid w:val="000C45FF"/>
    <w:rsid w:val="000E3FD1"/>
    <w:rsid w:val="000F46E6"/>
    <w:rsid w:val="00135426"/>
    <w:rsid w:val="00180329"/>
    <w:rsid w:val="0019001F"/>
    <w:rsid w:val="001A74A5"/>
    <w:rsid w:val="001B2ABD"/>
    <w:rsid w:val="001D2335"/>
    <w:rsid w:val="001E1759"/>
    <w:rsid w:val="001F1ECC"/>
    <w:rsid w:val="002047B0"/>
    <w:rsid w:val="002400EB"/>
    <w:rsid w:val="00244620"/>
    <w:rsid w:val="00256CF7"/>
    <w:rsid w:val="0030481B"/>
    <w:rsid w:val="004071FC"/>
    <w:rsid w:val="00445947"/>
    <w:rsid w:val="004813B3"/>
    <w:rsid w:val="00496591"/>
    <w:rsid w:val="004C47E3"/>
    <w:rsid w:val="004C63E4"/>
    <w:rsid w:val="004D3011"/>
    <w:rsid w:val="005645EE"/>
    <w:rsid w:val="005D6289"/>
    <w:rsid w:val="005E39D5"/>
    <w:rsid w:val="005F2DCE"/>
    <w:rsid w:val="00612544"/>
    <w:rsid w:val="0062123A"/>
    <w:rsid w:val="00646E75"/>
    <w:rsid w:val="006610D6"/>
    <w:rsid w:val="006771D0"/>
    <w:rsid w:val="00715FCB"/>
    <w:rsid w:val="00743101"/>
    <w:rsid w:val="007867A0"/>
    <w:rsid w:val="007927F5"/>
    <w:rsid w:val="00802CA0"/>
    <w:rsid w:val="00846D4F"/>
    <w:rsid w:val="008B4B83"/>
    <w:rsid w:val="008C1736"/>
    <w:rsid w:val="00922D5C"/>
    <w:rsid w:val="009B62B9"/>
    <w:rsid w:val="009E7C63"/>
    <w:rsid w:val="00A10A67"/>
    <w:rsid w:val="00A2118D"/>
    <w:rsid w:val="00AD76E2"/>
    <w:rsid w:val="00B20152"/>
    <w:rsid w:val="00B70850"/>
    <w:rsid w:val="00C066B6"/>
    <w:rsid w:val="00C37BA1"/>
    <w:rsid w:val="00C4674C"/>
    <w:rsid w:val="00C506CF"/>
    <w:rsid w:val="00C72BED"/>
    <w:rsid w:val="00C9578B"/>
    <w:rsid w:val="00CA562E"/>
    <w:rsid w:val="00CB2D30"/>
    <w:rsid w:val="00D2522B"/>
    <w:rsid w:val="00D82F2F"/>
    <w:rsid w:val="00DA694B"/>
    <w:rsid w:val="00DD172A"/>
    <w:rsid w:val="00E25A26"/>
    <w:rsid w:val="00E55D74"/>
    <w:rsid w:val="00E866EC"/>
    <w:rsid w:val="00E93B74"/>
    <w:rsid w:val="00EB3A62"/>
    <w:rsid w:val="00F27298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659FE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15D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lue%20grey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975AAD47DD4DF8A32CE7E40870A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E618C-5727-4B63-9FA7-6DE327664BEE}"/>
      </w:docPartPr>
      <w:docPartBody>
        <w:p w:rsidR="00D73B32" w:rsidRDefault="00891110">
          <w:pPr>
            <w:pStyle w:val="FC975AAD47DD4DF8A32CE7E40870A977"/>
          </w:pPr>
          <w:r w:rsidRPr="00846D4F">
            <w:rPr>
              <w:rStyle w:val="Heading2Char"/>
            </w:rPr>
            <w:t>CONTACT</w:t>
          </w:r>
        </w:p>
      </w:docPartBody>
    </w:docPart>
    <w:docPart>
      <w:docPartPr>
        <w:name w:val="ECF6A4DEF0B14D2B9499E38B6D08E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2255B-1D61-47FC-A589-F646F8E7A880}"/>
      </w:docPartPr>
      <w:docPartBody>
        <w:p w:rsidR="00D73B32" w:rsidRDefault="00891110">
          <w:pPr>
            <w:pStyle w:val="ECF6A4DEF0B14D2B9499E38B6D08E653"/>
          </w:pPr>
          <w:r w:rsidRPr="004D3011">
            <w:t>PHONE:</w:t>
          </w:r>
        </w:p>
      </w:docPartBody>
    </w:docPart>
    <w:docPart>
      <w:docPartPr>
        <w:name w:val="140C9E53A9074AFDA86666AD42F21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52896-00A7-4CDE-B2A4-65703D462AB5}"/>
      </w:docPartPr>
      <w:docPartBody>
        <w:p w:rsidR="00D73B32" w:rsidRDefault="00891110">
          <w:pPr>
            <w:pStyle w:val="140C9E53A9074AFDA86666AD42F216FA"/>
          </w:pPr>
          <w:r w:rsidRPr="004D3011">
            <w:t>WEBSITE:</w:t>
          </w:r>
        </w:p>
      </w:docPartBody>
    </w:docPart>
    <w:docPart>
      <w:docPartPr>
        <w:name w:val="E75377587DF34A08B0E20AFB0E660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4F4F9-5052-406F-88CA-3BF0FB67FD15}"/>
      </w:docPartPr>
      <w:docPartBody>
        <w:p w:rsidR="00D73B32" w:rsidRDefault="00891110">
          <w:pPr>
            <w:pStyle w:val="E75377587DF34A08B0E20AFB0E6605E5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10"/>
    <w:rsid w:val="002C5FC8"/>
    <w:rsid w:val="00891110"/>
    <w:rsid w:val="00D7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F184B7A7134CC4ADE067F8B5B781EB">
    <w:name w:val="97F184B7A7134CC4ADE067F8B5B781EB"/>
  </w:style>
  <w:style w:type="paragraph" w:customStyle="1" w:styleId="B9648628BCCB475AA3CE48CADCECC656">
    <w:name w:val="B9648628BCCB475AA3CE48CADCECC656"/>
  </w:style>
  <w:style w:type="paragraph" w:customStyle="1" w:styleId="008C6D800228491BB2DA69BC1EA3E34D">
    <w:name w:val="008C6D800228491BB2DA69BC1EA3E34D"/>
  </w:style>
  <w:style w:type="paragraph" w:customStyle="1" w:styleId="FBD2FBD96F7944FCB62E0593471E13ED">
    <w:name w:val="FBD2FBD96F7944FCB62E0593471E13ED"/>
  </w:style>
  <w:style w:type="paragraph" w:customStyle="1" w:styleId="5148AECA1A8243B49F8B6F9E1CA78131">
    <w:name w:val="5148AECA1A8243B49F8B6F9E1CA78131"/>
  </w:style>
  <w:style w:type="paragraph" w:customStyle="1" w:styleId="8E2CE055C9CA4B95A97E02B51724775C">
    <w:name w:val="8E2CE055C9CA4B95A97E02B51724775C"/>
  </w:style>
  <w:style w:type="paragraph" w:customStyle="1" w:styleId="BA5CB333E1BC429289F1F1B07489ADFF">
    <w:name w:val="BA5CB333E1BC429289F1F1B07489ADFF"/>
  </w:style>
  <w:style w:type="paragraph" w:customStyle="1" w:styleId="955C5BE1C3C6463A9BF7B0A74BEDFE69">
    <w:name w:val="955C5BE1C3C6463A9BF7B0A74BEDFE69"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</w:rPr>
  </w:style>
  <w:style w:type="paragraph" w:customStyle="1" w:styleId="EFAC6AAF65334630B7CA4236BC242CB3">
    <w:name w:val="EFAC6AAF65334630B7CA4236BC242CB3"/>
  </w:style>
  <w:style w:type="character" w:customStyle="1" w:styleId="Greytext">
    <w:name w:val="Grey text"/>
    <w:basedOn w:val="DefaultParagraphFont"/>
    <w:uiPriority w:val="4"/>
    <w:qFormat/>
    <w:rPr>
      <w:color w:val="808080" w:themeColor="background1" w:themeShade="80"/>
    </w:rPr>
  </w:style>
  <w:style w:type="paragraph" w:customStyle="1" w:styleId="EE982874B1404E568E84FE7E25EAD3A8">
    <w:name w:val="EE982874B1404E568E84FE7E25EAD3A8"/>
  </w:style>
  <w:style w:type="paragraph" w:customStyle="1" w:styleId="74EE2600F3C24752B6B280420290306D">
    <w:name w:val="74EE2600F3C24752B6B280420290306D"/>
  </w:style>
  <w:style w:type="paragraph" w:customStyle="1" w:styleId="FAB1DF49505746E496F30919D81726C3">
    <w:name w:val="FAB1DF49505746E496F30919D81726C3"/>
  </w:style>
  <w:style w:type="paragraph" w:customStyle="1" w:styleId="B4C71FBFA79C4D6280E1ED45ED78AD84">
    <w:name w:val="B4C71FBFA79C4D6280E1ED45ED78AD84"/>
  </w:style>
  <w:style w:type="paragraph" w:customStyle="1" w:styleId="7170854C77904FDFB4CE9072040BED82">
    <w:name w:val="7170854C77904FDFB4CE9072040BED82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FC975AAD47DD4DF8A32CE7E40870A977">
    <w:name w:val="FC975AAD47DD4DF8A32CE7E40870A977"/>
  </w:style>
  <w:style w:type="paragraph" w:customStyle="1" w:styleId="ECF6A4DEF0B14D2B9499E38B6D08E653">
    <w:name w:val="ECF6A4DEF0B14D2B9499E38B6D08E653"/>
  </w:style>
  <w:style w:type="paragraph" w:customStyle="1" w:styleId="15ACDB981B2641668D88B1106AECCD4B">
    <w:name w:val="15ACDB981B2641668D88B1106AECCD4B"/>
  </w:style>
  <w:style w:type="paragraph" w:customStyle="1" w:styleId="140C9E53A9074AFDA86666AD42F216FA">
    <w:name w:val="140C9E53A9074AFDA86666AD42F216FA"/>
  </w:style>
  <w:style w:type="paragraph" w:customStyle="1" w:styleId="E781F6B26FA04C42A7F6670956DFCEAA">
    <w:name w:val="E781F6B26FA04C42A7F6670956DFCEAA"/>
  </w:style>
  <w:style w:type="paragraph" w:customStyle="1" w:styleId="E75377587DF34A08B0E20AFB0E6605E5">
    <w:name w:val="E75377587DF34A08B0E20AFB0E6605E5"/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179C8D676909477EB8C6E120B6CBABAC">
    <w:name w:val="179C8D676909477EB8C6E120B6CBAB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cover letter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2020-01-24T21:43:00Z</dcterms:created>
  <dcterms:modified xsi:type="dcterms:W3CDTF">2020-01-24T21:43:00Z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